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03E" w:rsidRDefault="0065503E" w:rsidP="00A168B9">
      <w:pPr>
        <w:tabs>
          <w:tab w:val="left" w:pos="1350"/>
        </w:tabs>
        <w:ind w:left="-2268" w:right="-21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65503E" w:rsidRPr="000E0521" w:rsidRDefault="0065503E" w:rsidP="00A168B9">
      <w:pPr>
        <w:ind w:left="-1620" w:right="-725"/>
        <w:jc w:val="center"/>
        <w:rPr>
          <w:rFonts w:ascii="Times New Roman" w:hAnsi="Times New Roman" w:cs="Times New Roman"/>
        </w:rPr>
      </w:pPr>
      <w:r w:rsidRPr="000E0521"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6.5pt;height:702pt">
            <v:imagedata r:id="rId6" o:title=""/>
          </v:shape>
        </w:pict>
      </w:r>
    </w:p>
    <w:p w:rsidR="0065503E" w:rsidRPr="00100CFA" w:rsidRDefault="0065503E" w:rsidP="00100CFA">
      <w:pPr>
        <w:tabs>
          <w:tab w:val="left" w:pos="5745"/>
        </w:tabs>
        <w:ind w:left="-2268" w:right="-2188"/>
        <w:rPr>
          <w:rFonts w:ascii="Times New Roman" w:hAnsi="Times New Roman" w:cs="Times New Roman"/>
          <w:b/>
          <w:bCs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</w:rPr>
        <w:tab/>
      </w:r>
    </w:p>
    <w:p w:rsidR="0065503E" w:rsidRPr="00AB4728" w:rsidRDefault="0065503E" w:rsidP="00AB4728">
      <w:pPr>
        <w:pStyle w:val="NoSpacing"/>
        <w:rPr>
          <w:rFonts w:ascii="Times New Roman" w:hAnsi="Times New Roman" w:cs="Times New Roman"/>
          <w:b/>
          <w:bCs/>
        </w:rPr>
      </w:pPr>
      <w:r w:rsidRPr="00AB4728">
        <w:rPr>
          <w:rFonts w:ascii="Times New Roman" w:hAnsi="Times New Roman" w:cs="Times New Roman"/>
          <w:b/>
          <w:bCs/>
        </w:rPr>
        <w:t>1. Общие положения.</w:t>
      </w:r>
    </w:p>
    <w:p w:rsidR="0065503E" w:rsidRPr="00AB4728" w:rsidRDefault="0065503E" w:rsidP="00AB4728">
      <w:pPr>
        <w:pStyle w:val="NoSpacing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 xml:space="preserve">1.1.Родительский комитет Школы является общественным органом управления и работает в тесном контакте с администрацией Школы, педсоветом и другими общественными органами управления и общественными организациями в соответствии с действующим законодательством. </w:t>
      </w:r>
    </w:p>
    <w:p w:rsidR="0065503E" w:rsidRPr="00AB4728" w:rsidRDefault="0065503E" w:rsidP="00AB4728">
      <w:pPr>
        <w:pStyle w:val="NoSpacing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 xml:space="preserve">1.2.Родительский комитет Школы создается с целью оказания помощи педагогическому коллективу в организации образовательного процесса, внеурочного времени обучающихся и социальной защиты обучающихся. </w:t>
      </w:r>
    </w:p>
    <w:p w:rsidR="0065503E" w:rsidRPr="00AB4728" w:rsidRDefault="0065503E" w:rsidP="00AB4728">
      <w:pPr>
        <w:pStyle w:val="NoSpacing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 xml:space="preserve">1.3.Родительские комитеты создаются и в каждом классе Школы как орган общественного самоуправления класса. </w:t>
      </w:r>
    </w:p>
    <w:p w:rsidR="0065503E" w:rsidRPr="00AB4728" w:rsidRDefault="0065503E" w:rsidP="00AB4728">
      <w:pPr>
        <w:pStyle w:val="NoSpacing"/>
        <w:rPr>
          <w:rFonts w:ascii="Times New Roman" w:hAnsi="Times New Roman" w:cs="Times New Roman"/>
          <w:b/>
          <w:bCs/>
        </w:rPr>
      </w:pPr>
      <w:r w:rsidRPr="00AB4728">
        <w:rPr>
          <w:rFonts w:ascii="Times New Roman" w:hAnsi="Times New Roman" w:cs="Times New Roman"/>
          <w:b/>
          <w:bCs/>
        </w:rPr>
        <w:t>2. Основные задачи.</w:t>
      </w:r>
    </w:p>
    <w:p w:rsidR="0065503E" w:rsidRPr="00AB4728" w:rsidRDefault="0065503E" w:rsidP="00AB4728">
      <w:pPr>
        <w:pStyle w:val="NoSpacing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 xml:space="preserve">2.1. Основными задачами родительского комитета являются: </w:t>
      </w:r>
    </w:p>
    <w:p w:rsidR="0065503E" w:rsidRPr="00AB4728" w:rsidRDefault="0065503E" w:rsidP="00AB4728">
      <w:pPr>
        <w:pStyle w:val="NoSpacing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 xml:space="preserve">2.2. совершенствование условий для осуществления образовательного процесса, охраны жизни и здоровья обучающихся, свободного развития личности; </w:t>
      </w:r>
    </w:p>
    <w:p w:rsidR="0065503E" w:rsidRPr="00AB4728" w:rsidRDefault="0065503E" w:rsidP="00AB4728">
      <w:pPr>
        <w:pStyle w:val="NoSpacing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 xml:space="preserve">2.3.защита законных прав и интересов обучающихся; </w:t>
      </w:r>
    </w:p>
    <w:p w:rsidR="0065503E" w:rsidRPr="00AB4728" w:rsidRDefault="0065503E" w:rsidP="00AB4728">
      <w:pPr>
        <w:pStyle w:val="NoSpacing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 xml:space="preserve">2.4. организация и проведении общешкольных мероприятий. </w:t>
      </w:r>
    </w:p>
    <w:p w:rsidR="0065503E" w:rsidRPr="00AB4728" w:rsidRDefault="0065503E" w:rsidP="00AB4728">
      <w:pPr>
        <w:pStyle w:val="NoSpacing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 xml:space="preserve">2.5. сотрудничество с органами управления Школы, администрацией по вопросам совершенствования образовательного процесса, организации внеурочного времени учащихся; </w:t>
      </w:r>
    </w:p>
    <w:p w:rsidR="0065503E" w:rsidRPr="00AB4728" w:rsidRDefault="0065503E" w:rsidP="00AB4728">
      <w:pPr>
        <w:pStyle w:val="NoSpacing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 xml:space="preserve">2.6. участие в укреплении материально-технической базы Школы; </w:t>
      </w:r>
    </w:p>
    <w:p w:rsidR="0065503E" w:rsidRPr="00AB4728" w:rsidRDefault="0065503E" w:rsidP="00AB4728">
      <w:pPr>
        <w:pStyle w:val="NoSpacing"/>
        <w:rPr>
          <w:rFonts w:ascii="Times New Roman" w:hAnsi="Times New Roman" w:cs="Times New Roman"/>
          <w:b/>
          <w:bCs/>
        </w:rPr>
      </w:pPr>
      <w:r w:rsidRPr="00AB4728">
        <w:rPr>
          <w:rFonts w:ascii="Times New Roman" w:hAnsi="Times New Roman" w:cs="Times New Roman"/>
          <w:b/>
          <w:bCs/>
        </w:rPr>
        <w:t>3. Порядок формирования и состав.</w:t>
      </w:r>
    </w:p>
    <w:p w:rsidR="0065503E" w:rsidRPr="00AB4728" w:rsidRDefault="0065503E" w:rsidP="00AB4728">
      <w:pPr>
        <w:pStyle w:val="NoSpacing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 xml:space="preserve">3.1. Родительский комитет Школы избирается из числа представителей родительских комитетов классов. </w:t>
      </w:r>
    </w:p>
    <w:p w:rsidR="0065503E" w:rsidRPr="00AB4728" w:rsidRDefault="0065503E" w:rsidP="00AB4728">
      <w:pPr>
        <w:pStyle w:val="NoSpacing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 xml:space="preserve">3.2. Выборы членов родительского комитета класса проводится ежегодно не позднее 1 октября текущего года. Численный и персональный состав родительского комитета класса определяется на родительском собрании класса. </w:t>
      </w:r>
    </w:p>
    <w:p w:rsidR="0065503E" w:rsidRPr="00AB4728" w:rsidRDefault="0065503E" w:rsidP="00AB4728">
      <w:pPr>
        <w:pStyle w:val="NoSpacing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 xml:space="preserve">3.3. Из своего состава члены родительских комитетов Школы и классов избирают председателя комитета. Председатель родительского комитета работает на общественных началах и ведет всю документацию родительского комитета. </w:t>
      </w:r>
    </w:p>
    <w:p w:rsidR="0065503E" w:rsidRPr="00AB4728" w:rsidRDefault="0065503E" w:rsidP="00AB4728">
      <w:pPr>
        <w:pStyle w:val="NoSpacing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 xml:space="preserve">3.4. Родительские комитеты Школы и классов избираются сроком на один год. </w:t>
      </w:r>
    </w:p>
    <w:p w:rsidR="0065503E" w:rsidRPr="00AB4728" w:rsidRDefault="0065503E" w:rsidP="00AB4728">
      <w:pPr>
        <w:pStyle w:val="NoSpacing"/>
        <w:rPr>
          <w:rFonts w:ascii="Times New Roman" w:hAnsi="Times New Roman" w:cs="Times New Roman"/>
          <w:b/>
          <w:bCs/>
        </w:rPr>
      </w:pPr>
      <w:r w:rsidRPr="00AB4728">
        <w:rPr>
          <w:rFonts w:ascii="Times New Roman" w:hAnsi="Times New Roman" w:cs="Times New Roman"/>
          <w:b/>
          <w:bCs/>
        </w:rPr>
        <w:t>4. Полномочия. Ответственность.</w:t>
      </w:r>
    </w:p>
    <w:p w:rsidR="0065503E" w:rsidRPr="00AB4728" w:rsidRDefault="0065503E" w:rsidP="00AB4728">
      <w:pPr>
        <w:pStyle w:val="NoSpacing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 xml:space="preserve">4.1. Родительский комитет Школы в соответствии с Уставом Школы имеет следующие полномочия: </w:t>
      </w:r>
    </w:p>
    <w:p w:rsidR="0065503E" w:rsidRPr="00AB4728" w:rsidRDefault="0065503E" w:rsidP="00AB4728">
      <w:pPr>
        <w:pStyle w:val="NoSpacing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 xml:space="preserve">4.2. Содействует обеспечению оптимальных условий для организации образовательного процесса. </w:t>
      </w:r>
    </w:p>
    <w:p w:rsidR="0065503E" w:rsidRPr="00AB4728" w:rsidRDefault="0065503E" w:rsidP="00AB4728">
      <w:pPr>
        <w:pStyle w:val="NoSpacing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 xml:space="preserve">4.3. Координирует деятельность классных родительских комитетов. </w:t>
      </w:r>
    </w:p>
    <w:p w:rsidR="0065503E" w:rsidRPr="00AB4728" w:rsidRDefault="0065503E" w:rsidP="00AB4728">
      <w:pPr>
        <w:pStyle w:val="NoSpacing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 xml:space="preserve">4.4. Проводит разъяснительную и консультативную работу среди родителей (законных представителей) обучающихся об их правах и обязанностях. </w:t>
      </w:r>
    </w:p>
    <w:p w:rsidR="0065503E" w:rsidRPr="00AB4728" w:rsidRDefault="0065503E" w:rsidP="00AB4728">
      <w:pPr>
        <w:pStyle w:val="NoSpacing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 xml:space="preserve">4.5. Оказывает содействие в проведении общешкольных мероприятий. </w:t>
      </w:r>
    </w:p>
    <w:p w:rsidR="0065503E" w:rsidRPr="00AB4728" w:rsidRDefault="0065503E" w:rsidP="00AB4728">
      <w:pPr>
        <w:pStyle w:val="NoSpacing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 xml:space="preserve">4.6. Участвует в подготовке Школы к новому учебному году. </w:t>
      </w:r>
    </w:p>
    <w:p w:rsidR="0065503E" w:rsidRPr="00AB4728" w:rsidRDefault="0065503E" w:rsidP="00AB4728">
      <w:pPr>
        <w:pStyle w:val="NoSpacing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 xml:space="preserve">4.7. Совместно с администрацией Школы контролирует организацию питания обучающихся. </w:t>
      </w:r>
    </w:p>
    <w:p w:rsidR="0065503E" w:rsidRPr="00AB4728" w:rsidRDefault="0065503E" w:rsidP="00AB4728">
      <w:pPr>
        <w:pStyle w:val="NoSpacing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 xml:space="preserve">4.8. Оказывает помощь администрации Школы в организации и проведении общешкольных родительских собраний. </w:t>
      </w:r>
    </w:p>
    <w:p w:rsidR="0065503E" w:rsidRPr="00AB4728" w:rsidRDefault="0065503E" w:rsidP="00AB4728">
      <w:pPr>
        <w:pStyle w:val="NoSpacing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 xml:space="preserve">4.9. Рассматривает обращения в свой адрес, а также обращения по вопросам, отнесенным настоящим положением к компетенции Комитета, по поручению руководителя Школы. </w:t>
      </w:r>
    </w:p>
    <w:p w:rsidR="0065503E" w:rsidRPr="00AB4728" w:rsidRDefault="0065503E" w:rsidP="00AB4728">
      <w:pPr>
        <w:pStyle w:val="NoSpacing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 xml:space="preserve">4.10.  Обсуждает локальные акты Школы по вопросам, входящим в компетенцию Комитета. </w:t>
      </w:r>
    </w:p>
    <w:p w:rsidR="0065503E" w:rsidRPr="00AB4728" w:rsidRDefault="0065503E" w:rsidP="00AB4728">
      <w:pPr>
        <w:pStyle w:val="NoSpacing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 xml:space="preserve">4.11. Принимает участие в организации безопасных условий осуществления образовательного процесса, соблюдения санитарно-гигиенических правил и норм. </w:t>
      </w:r>
    </w:p>
    <w:p w:rsidR="0065503E" w:rsidRPr="00AB4728" w:rsidRDefault="0065503E" w:rsidP="00AB4728">
      <w:pPr>
        <w:pStyle w:val="NoSpacing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 xml:space="preserve">4.12. Взаимодействует с общественными организациями по вопросу пропаганды школьных традиций, уклада школьной жизни. </w:t>
      </w:r>
    </w:p>
    <w:p w:rsidR="0065503E" w:rsidRPr="00AB4728" w:rsidRDefault="0065503E" w:rsidP="00AB4728">
      <w:pPr>
        <w:pStyle w:val="NoSpacing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 xml:space="preserve">4.13. Взаимодействует с педагогическим коллективом Школы по вопросам профилактики правонарушений, безнадзорности и беспризорности среди несовершеннолетних обучающихся. </w:t>
      </w:r>
    </w:p>
    <w:p w:rsidR="0065503E" w:rsidRPr="00AB4728" w:rsidRDefault="0065503E" w:rsidP="00AB4728">
      <w:pPr>
        <w:pStyle w:val="NoSpacing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 xml:space="preserve">4.14. Взаимодействует с другими органами самоуправления Школы по вопросам проведения общешкольных мероприятий и другим вопросам, относящимся к компетенции Комитета. </w:t>
      </w:r>
    </w:p>
    <w:p w:rsidR="0065503E" w:rsidRPr="00AB4728" w:rsidRDefault="0065503E" w:rsidP="00AB4728">
      <w:pPr>
        <w:pStyle w:val="NoSpacing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 xml:space="preserve">4.15. Родительский комитет школы может рассмотреть и другие вопросы жизнедеятельности школы, выходящие за рамки его полномочий, если уполномоченные на то лица или органы передадут ему данные полномочия. </w:t>
      </w:r>
    </w:p>
    <w:p w:rsidR="0065503E" w:rsidRPr="00AB4728" w:rsidRDefault="0065503E" w:rsidP="00AB4728">
      <w:pPr>
        <w:pStyle w:val="NoSpacing"/>
        <w:rPr>
          <w:rFonts w:ascii="Times New Roman" w:hAnsi="Times New Roman" w:cs="Times New Roman"/>
          <w:b/>
          <w:bCs/>
        </w:rPr>
      </w:pPr>
      <w:r w:rsidRPr="00AB4728">
        <w:rPr>
          <w:rFonts w:ascii="Times New Roman" w:hAnsi="Times New Roman" w:cs="Times New Roman"/>
          <w:b/>
          <w:bCs/>
        </w:rPr>
        <w:t>5.Права.</w:t>
      </w:r>
    </w:p>
    <w:p w:rsidR="0065503E" w:rsidRPr="00AB4728" w:rsidRDefault="0065503E" w:rsidP="00AB4728">
      <w:pPr>
        <w:pStyle w:val="NoSpacing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 xml:space="preserve">5.1. В соответствии с компетенцией, установленной настоящим Положением </w:t>
      </w:r>
    </w:p>
    <w:p w:rsidR="0065503E" w:rsidRPr="00AB4728" w:rsidRDefault="0065503E" w:rsidP="00AB4728">
      <w:pPr>
        <w:pStyle w:val="NoSpacing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 xml:space="preserve">родительский комитет имеет право: </w:t>
      </w:r>
    </w:p>
    <w:p w:rsidR="0065503E" w:rsidRPr="00AB4728" w:rsidRDefault="0065503E" w:rsidP="00AB4728">
      <w:pPr>
        <w:pStyle w:val="NoSpacing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 xml:space="preserve">5.2. вносить предложения администрации, органам самоуправления Школы и получать информацию о результатах их рассмотрения; </w:t>
      </w:r>
    </w:p>
    <w:p w:rsidR="0065503E" w:rsidRPr="00AB4728" w:rsidRDefault="0065503E" w:rsidP="00AB4728">
      <w:pPr>
        <w:pStyle w:val="NoSpacing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 xml:space="preserve">5.3. обращаться за разъяснениями в учреждения и организации; </w:t>
      </w:r>
    </w:p>
    <w:p w:rsidR="0065503E" w:rsidRPr="00AB4728" w:rsidRDefault="0065503E" w:rsidP="00AB4728">
      <w:pPr>
        <w:pStyle w:val="NoSpacing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 xml:space="preserve">5.4 заслушивать и получать информацию от администрации Школы, органов самоуправления; </w:t>
      </w:r>
    </w:p>
    <w:p w:rsidR="0065503E" w:rsidRPr="00AB4728" w:rsidRDefault="0065503E" w:rsidP="00AB4728">
      <w:pPr>
        <w:pStyle w:val="NoSpacing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 xml:space="preserve">5.5 вызывать на свои заседания родителей (законных представителей) обучающихся по представлениям (решениям) классных родительских комитетов; </w:t>
      </w:r>
    </w:p>
    <w:p w:rsidR="0065503E" w:rsidRPr="00AB4728" w:rsidRDefault="0065503E" w:rsidP="00AB4728">
      <w:pPr>
        <w:pStyle w:val="NoSpacing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>5.6 принимать участие в обсуждении локальных актов Школы.</w:t>
      </w:r>
    </w:p>
    <w:p w:rsidR="0065503E" w:rsidRPr="00AB4728" w:rsidRDefault="0065503E" w:rsidP="00AB4728">
      <w:pPr>
        <w:pStyle w:val="NoSpacing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 xml:space="preserve">5.7 давать разъяснения и принимать меры по рассматриваемым обращениям; </w:t>
      </w:r>
    </w:p>
    <w:p w:rsidR="0065503E" w:rsidRPr="00AB4728" w:rsidRDefault="0065503E" w:rsidP="00AB4728">
      <w:pPr>
        <w:pStyle w:val="NoSpacing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 xml:space="preserve">5.8 выносить общественное порицание родителям, уклоняющимся от воспитания детей в семье; </w:t>
      </w:r>
    </w:p>
    <w:p w:rsidR="0065503E" w:rsidRPr="00AB4728" w:rsidRDefault="0065503E" w:rsidP="00AB4728">
      <w:pPr>
        <w:pStyle w:val="NoSpacing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>5.9 председатель Комитета может присутствовать (с последующим информированием Комитета) на отдельных заседаниях педагогического совета, других органов самоуправления по вопросам, относящимся к компетенции Комитета.</w:t>
      </w:r>
    </w:p>
    <w:p w:rsidR="0065503E" w:rsidRPr="00AB4728" w:rsidRDefault="0065503E" w:rsidP="00AB4728">
      <w:pPr>
        <w:pStyle w:val="NoSpacing"/>
        <w:rPr>
          <w:rFonts w:ascii="Times New Roman" w:hAnsi="Times New Roman" w:cs="Times New Roman"/>
          <w:b/>
          <w:bCs/>
        </w:rPr>
      </w:pPr>
      <w:r w:rsidRPr="00AB4728">
        <w:rPr>
          <w:rFonts w:ascii="Times New Roman" w:hAnsi="Times New Roman" w:cs="Times New Roman"/>
          <w:b/>
          <w:bCs/>
        </w:rPr>
        <w:t>6.Ответственность .</w:t>
      </w:r>
    </w:p>
    <w:p w:rsidR="0065503E" w:rsidRPr="00AB4728" w:rsidRDefault="0065503E" w:rsidP="00AB4728">
      <w:pPr>
        <w:pStyle w:val="NoSpacing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 xml:space="preserve">6.1. Комитет отвечает за: </w:t>
      </w:r>
    </w:p>
    <w:p w:rsidR="0065503E" w:rsidRPr="00AB4728" w:rsidRDefault="0065503E" w:rsidP="00AB4728">
      <w:pPr>
        <w:pStyle w:val="NoSpacing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 xml:space="preserve">6.2 . выполнение плана работы; </w:t>
      </w:r>
    </w:p>
    <w:p w:rsidR="0065503E" w:rsidRPr="00AB4728" w:rsidRDefault="0065503E" w:rsidP="00AB4728">
      <w:pPr>
        <w:pStyle w:val="NoSpacing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>6.3 выполнение решений, рекомендаций Комитета;</w:t>
      </w:r>
    </w:p>
    <w:p w:rsidR="0065503E" w:rsidRPr="00AB4728" w:rsidRDefault="0065503E" w:rsidP="00AB4728">
      <w:pPr>
        <w:pStyle w:val="NoSpacing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 xml:space="preserve">6.4 установление взаимопонимания между руководством Школы и родителями (законными представителями) обучающихся в вопросах семейного и общественного воспитания; </w:t>
      </w:r>
    </w:p>
    <w:p w:rsidR="0065503E" w:rsidRPr="00AB4728" w:rsidRDefault="0065503E" w:rsidP="00AB4728">
      <w:pPr>
        <w:pStyle w:val="NoSpacing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 xml:space="preserve">6.5. качественное принятие решений в соответствии с действующим законодательством; </w:t>
      </w:r>
    </w:p>
    <w:p w:rsidR="0065503E" w:rsidRPr="00AB4728" w:rsidRDefault="0065503E" w:rsidP="00AB4728">
      <w:pPr>
        <w:pStyle w:val="NoSpacing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 xml:space="preserve">6.6. члены Комитета, не принимающие участия в его работе, по представлению председателя Комитета могут быть отозваны избирателями. </w:t>
      </w:r>
    </w:p>
    <w:p w:rsidR="0065503E" w:rsidRPr="00AB4728" w:rsidRDefault="0065503E" w:rsidP="00AB4728">
      <w:pPr>
        <w:pStyle w:val="NoSpacing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 xml:space="preserve"> </w:t>
      </w:r>
    </w:p>
    <w:p w:rsidR="0065503E" w:rsidRPr="00AB4728" w:rsidRDefault="0065503E" w:rsidP="00AB4728">
      <w:pPr>
        <w:pStyle w:val="NoSpacing"/>
        <w:rPr>
          <w:rFonts w:ascii="Times New Roman" w:hAnsi="Times New Roman" w:cs="Times New Roman"/>
          <w:b/>
          <w:bCs/>
        </w:rPr>
      </w:pPr>
      <w:r w:rsidRPr="00AB4728">
        <w:rPr>
          <w:rFonts w:ascii="Times New Roman" w:hAnsi="Times New Roman" w:cs="Times New Roman"/>
          <w:b/>
          <w:bCs/>
        </w:rPr>
        <w:t>7. Порядок работы.</w:t>
      </w:r>
    </w:p>
    <w:p w:rsidR="0065503E" w:rsidRPr="00AB4728" w:rsidRDefault="0065503E" w:rsidP="00AB4728">
      <w:pPr>
        <w:pStyle w:val="NoSpacing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 xml:space="preserve">7.1. Родительский комитет Школы собирается на заседания не реже одного раза в четверть в соответствии с планом работы. План работы родительского комитета является составной частью плана работы Школы. </w:t>
      </w:r>
    </w:p>
    <w:p w:rsidR="0065503E" w:rsidRPr="00AB4728" w:rsidRDefault="0065503E" w:rsidP="00AB4728">
      <w:pPr>
        <w:pStyle w:val="NoSpacing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 xml:space="preserve">7.2. Заседание считается правомочным, если на его заседании присутствует 2\3 численного состава членов родительского комитета. </w:t>
      </w:r>
    </w:p>
    <w:p w:rsidR="0065503E" w:rsidRPr="00AB4728" w:rsidRDefault="0065503E" w:rsidP="00AB4728">
      <w:pPr>
        <w:pStyle w:val="NoSpacing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 xml:space="preserve">7.3. Решения родительского комитета принимаются простым большинством голосов. При равенстве голосов, решающим считается голос председателя родительского комитета. </w:t>
      </w:r>
    </w:p>
    <w:p w:rsidR="0065503E" w:rsidRPr="00AB4728" w:rsidRDefault="0065503E" w:rsidP="00AB4728">
      <w:pPr>
        <w:pStyle w:val="NoSpacing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 xml:space="preserve">7.4. Заседание родительского комитета ведет, как правило, председатель родительского комитета школы. Председатель родительского комитета ведет всю документацию. </w:t>
      </w:r>
    </w:p>
    <w:p w:rsidR="0065503E" w:rsidRPr="00AB4728" w:rsidRDefault="0065503E" w:rsidP="00AB4728">
      <w:pPr>
        <w:pStyle w:val="NoSpacing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 xml:space="preserve">7.5. При рассмотрении вопросов, связанных с обучающимися, присутствие родителей (законных представителей) обучающегося на заседании родительского комитета обязательно. </w:t>
      </w:r>
    </w:p>
    <w:p w:rsidR="0065503E" w:rsidRPr="00AB4728" w:rsidRDefault="0065503E" w:rsidP="00AB4728">
      <w:pPr>
        <w:pStyle w:val="NoSpacing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 xml:space="preserve">7.6. Решения родительского комитета Школы, принятые в пределах его полномочий и в соответствии с законодательством, являются рекомендательными и доводятся до сведения администрации Школы. </w:t>
      </w:r>
    </w:p>
    <w:p w:rsidR="0065503E" w:rsidRPr="00AB4728" w:rsidRDefault="0065503E" w:rsidP="00AB4728">
      <w:pPr>
        <w:pStyle w:val="NoSpacing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 xml:space="preserve">7.7. Администрация Школы в месячный срок должна рассмотреть решение родительского комитета и принять по ним соответствующее решение и сообщить о нем родительскому комитету. </w:t>
      </w:r>
    </w:p>
    <w:p w:rsidR="0065503E" w:rsidRPr="00AB4728" w:rsidRDefault="0065503E" w:rsidP="00AB4728">
      <w:pPr>
        <w:pStyle w:val="NoSpacing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>6. Документация .</w:t>
      </w:r>
    </w:p>
    <w:p w:rsidR="0065503E" w:rsidRPr="00AB4728" w:rsidRDefault="0065503E" w:rsidP="00AB4728">
      <w:pPr>
        <w:pStyle w:val="NoSpacing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 xml:space="preserve">6.1. Заседания родительского комитета оформляются протокольно. В протоколах фиксируется ход обсуждения вопросов, предложения и замечания членов родительского комитета. Проколы подписываются председателем родительского комитета. </w:t>
      </w:r>
    </w:p>
    <w:sectPr w:rsidR="0065503E" w:rsidRPr="00AB4728" w:rsidSect="00AB4728">
      <w:footerReference w:type="default" r:id="rId7"/>
      <w:pgSz w:w="11906" w:h="16838"/>
      <w:pgMar w:top="567" w:right="850" w:bottom="709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503E" w:rsidRDefault="0065503E" w:rsidP="00EC3B48">
      <w:pPr>
        <w:spacing w:after="0" w:line="240" w:lineRule="auto"/>
      </w:pPr>
      <w:r>
        <w:separator/>
      </w:r>
    </w:p>
  </w:endnote>
  <w:endnote w:type="continuationSeparator" w:id="0">
    <w:p w:rsidR="0065503E" w:rsidRDefault="0065503E" w:rsidP="00EC3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03E" w:rsidRDefault="0065503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503E" w:rsidRDefault="0065503E" w:rsidP="00EC3B48">
      <w:pPr>
        <w:spacing w:after="0" w:line="240" w:lineRule="auto"/>
      </w:pPr>
      <w:r>
        <w:separator/>
      </w:r>
    </w:p>
  </w:footnote>
  <w:footnote w:type="continuationSeparator" w:id="0">
    <w:p w:rsidR="0065503E" w:rsidRDefault="0065503E" w:rsidP="00EC3B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0B0B"/>
    <w:rsid w:val="00060B0B"/>
    <w:rsid w:val="00072F3C"/>
    <w:rsid w:val="00083E51"/>
    <w:rsid w:val="000B1668"/>
    <w:rsid w:val="000C279D"/>
    <w:rsid w:val="000E0521"/>
    <w:rsid w:val="000F6324"/>
    <w:rsid w:val="00100CFA"/>
    <w:rsid w:val="00101934"/>
    <w:rsid w:val="00117A5B"/>
    <w:rsid w:val="001B1D07"/>
    <w:rsid w:val="002111DB"/>
    <w:rsid w:val="00234112"/>
    <w:rsid w:val="0028022E"/>
    <w:rsid w:val="002A4AE5"/>
    <w:rsid w:val="00335188"/>
    <w:rsid w:val="00357B44"/>
    <w:rsid w:val="00374D1E"/>
    <w:rsid w:val="00403354"/>
    <w:rsid w:val="00482E8A"/>
    <w:rsid w:val="004B3336"/>
    <w:rsid w:val="005259CE"/>
    <w:rsid w:val="005C2299"/>
    <w:rsid w:val="005E4E36"/>
    <w:rsid w:val="00632A07"/>
    <w:rsid w:val="00637A94"/>
    <w:rsid w:val="0065503E"/>
    <w:rsid w:val="00655AFA"/>
    <w:rsid w:val="00690D74"/>
    <w:rsid w:val="006F5EF6"/>
    <w:rsid w:val="00706CB1"/>
    <w:rsid w:val="00710105"/>
    <w:rsid w:val="007C3AC0"/>
    <w:rsid w:val="007D3878"/>
    <w:rsid w:val="0085584E"/>
    <w:rsid w:val="0090437B"/>
    <w:rsid w:val="00957357"/>
    <w:rsid w:val="00962F5F"/>
    <w:rsid w:val="009B7184"/>
    <w:rsid w:val="009D2BC1"/>
    <w:rsid w:val="00A168B9"/>
    <w:rsid w:val="00AB4728"/>
    <w:rsid w:val="00AD5257"/>
    <w:rsid w:val="00B15FBB"/>
    <w:rsid w:val="00B21C71"/>
    <w:rsid w:val="00B41090"/>
    <w:rsid w:val="00B45853"/>
    <w:rsid w:val="00B75255"/>
    <w:rsid w:val="00BA59B1"/>
    <w:rsid w:val="00BD0958"/>
    <w:rsid w:val="00BF7BF1"/>
    <w:rsid w:val="00D07833"/>
    <w:rsid w:val="00D91A89"/>
    <w:rsid w:val="00DD3211"/>
    <w:rsid w:val="00E54E21"/>
    <w:rsid w:val="00E8669D"/>
    <w:rsid w:val="00EA2AA5"/>
    <w:rsid w:val="00EC3B48"/>
    <w:rsid w:val="00EF3AB4"/>
    <w:rsid w:val="00F27365"/>
    <w:rsid w:val="00F32498"/>
    <w:rsid w:val="00F614CA"/>
    <w:rsid w:val="00F63BAA"/>
    <w:rsid w:val="00FC57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FBB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C3B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EC3B4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C3B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C3B48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EC3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C3B48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117A5B"/>
    <w:rPr>
      <w:rFonts w:cs="Calibri"/>
      <w:lang w:eastAsia="en-US"/>
    </w:rPr>
  </w:style>
  <w:style w:type="character" w:customStyle="1" w:styleId="a">
    <w:name w:val="Оглавление_"/>
    <w:link w:val="a0"/>
    <w:uiPriority w:val="99"/>
    <w:locked/>
    <w:rsid w:val="00F614CA"/>
    <w:rPr>
      <w:sz w:val="27"/>
      <w:shd w:val="clear" w:color="auto" w:fill="FFFFFF"/>
    </w:rPr>
  </w:style>
  <w:style w:type="paragraph" w:customStyle="1" w:styleId="a0">
    <w:name w:val="Оглавление"/>
    <w:basedOn w:val="Normal"/>
    <w:link w:val="a"/>
    <w:uiPriority w:val="99"/>
    <w:rsid w:val="00F614CA"/>
    <w:pPr>
      <w:widowControl w:val="0"/>
      <w:shd w:val="clear" w:color="auto" w:fill="FFFFFF"/>
      <w:spacing w:after="0" w:line="240" w:lineRule="atLeast"/>
    </w:pPr>
    <w:rPr>
      <w:rFonts w:cs="Times New Roman"/>
      <w:sz w:val="27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307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07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07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07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149</TotalTime>
  <Pages>3</Pages>
  <Words>970</Words>
  <Characters>5535</Characters>
  <Application>Microsoft Office Outlook</Application>
  <DocSecurity>0</DocSecurity>
  <Lines>0</Lines>
  <Paragraphs>0</Paragraphs>
  <ScaleCrop>false</ScaleCrop>
  <Company>Щербенская ОШ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Геннадьевна</dc:creator>
  <cp:keywords/>
  <dc:description/>
  <cp:lastModifiedBy>Дамир Сулейманович</cp:lastModifiedBy>
  <cp:revision>31</cp:revision>
  <cp:lastPrinted>2020-02-06T04:56:00Z</cp:lastPrinted>
  <dcterms:created xsi:type="dcterms:W3CDTF">2013-12-02T06:00:00Z</dcterms:created>
  <dcterms:modified xsi:type="dcterms:W3CDTF">2020-02-07T05:42:00Z</dcterms:modified>
</cp:coreProperties>
</file>